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2FA9" w:rsidRPr="00462144" w:rsidRDefault="00AC2FA9" w:rsidP="006970AD">
      <w:pPr>
        <w:widowControl/>
        <w:jc w:val="left"/>
        <w:rPr>
          <w:rFonts w:ascii="黑体" w:eastAsia="黑体"/>
          <w:color w:val="000000"/>
          <w:sz w:val="28"/>
          <w:szCs w:val="28"/>
        </w:rPr>
      </w:pPr>
      <w:bookmarkStart w:id="0" w:name="_GoBack"/>
      <w:r w:rsidRPr="00462144">
        <w:rPr>
          <w:rFonts w:ascii="黑体" w:eastAsia="黑体" w:cs="黑体" w:hint="eastAsia"/>
          <w:color w:val="000000"/>
          <w:sz w:val="28"/>
          <w:szCs w:val="28"/>
        </w:rPr>
        <w:t>附件</w:t>
      </w:r>
      <w:r>
        <w:rPr>
          <w:rFonts w:ascii="黑体" w:eastAsia="黑体" w:cs="黑体"/>
          <w:color w:val="000000"/>
          <w:sz w:val="28"/>
          <w:szCs w:val="28"/>
        </w:rPr>
        <w:t>1</w:t>
      </w:r>
    </w:p>
    <w:p w:rsidR="00AC2FA9" w:rsidRPr="00D14497" w:rsidRDefault="00AC2FA9" w:rsidP="006970AD">
      <w:pPr>
        <w:widowControl/>
        <w:jc w:val="center"/>
        <w:outlineLvl w:val="0"/>
        <w:rPr>
          <w:rFonts w:ascii="宋体"/>
          <w:b/>
          <w:bCs/>
          <w:sz w:val="44"/>
          <w:szCs w:val="44"/>
        </w:rPr>
      </w:pPr>
      <w:r w:rsidRPr="00D14497">
        <w:rPr>
          <w:rFonts w:ascii="宋体" w:hAnsi="宋体" w:cs="宋体"/>
          <w:b/>
          <w:bCs/>
          <w:sz w:val="44"/>
          <w:szCs w:val="44"/>
        </w:rPr>
        <w:t>201</w:t>
      </w:r>
      <w:r>
        <w:rPr>
          <w:rFonts w:ascii="宋体" w:hAnsi="宋体" w:cs="宋体"/>
          <w:b/>
          <w:bCs/>
          <w:sz w:val="44"/>
          <w:szCs w:val="44"/>
        </w:rPr>
        <w:t>6</w:t>
      </w:r>
      <w:r w:rsidRPr="00D14497">
        <w:rPr>
          <w:rFonts w:ascii="宋体" w:hAnsi="宋体" w:cs="宋体" w:hint="eastAsia"/>
          <w:b/>
          <w:bCs/>
          <w:sz w:val="44"/>
          <w:szCs w:val="44"/>
        </w:rPr>
        <w:t>年度</w:t>
      </w:r>
      <w:r>
        <w:rPr>
          <w:rFonts w:ascii="宋体" w:hAnsi="宋体" w:cs="宋体" w:hint="eastAsia"/>
          <w:b/>
          <w:bCs/>
          <w:sz w:val="44"/>
          <w:szCs w:val="44"/>
        </w:rPr>
        <w:t>一</w:t>
      </w:r>
      <w:r w:rsidRPr="00D14497">
        <w:rPr>
          <w:rFonts w:ascii="宋体" w:hAnsi="宋体" w:cs="宋体" w:hint="eastAsia"/>
          <w:b/>
          <w:bCs/>
          <w:sz w:val="44"/>
          <w:szCs w:val="44"/>
        </w:rPr>
        <w:t>级建造师执业资格考试报名有关单位联系方式表</w:t>
      </w:r>
    </w:p>
    <w:tbl>
      <w:tblPr>
        <w:tblW w:w="143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16"/>
        <w:gridCol w:w="4038"/>
        <w:gridCol w:w="1978"/>
        <w:gridCol w:w="5013"/>
        <w:gridCol w:w="2192"/>
      </w:tblGrid>
      <w:tr w:rsidR="00AC2FA9" w:rsidRPr="00462144" w:rsidTr="00DF63BA">
        <w:trPr>
          <w:trHeight w:val="299"/>
          <w:jc w:val="center"/>
        </w:trPr>
        <w:tc>
          <w:tcPr>
            <w:tcW w:w="1116" w:type="dxa"/>
            <w:vAlign w:val="center"/>
          </w:tcPr>
          <w:bookmarkEnd w:id="0"/>
          <w:p w:rsidR="00AC2FA9" w:rsidRPr="00462144" w:rsidRDefault="00AC2FA9" w:rsidP="007566B5">
            <w:pPr>
              <w:spacing w:line="200" w:lineRule="atLeast"/>
              <w:jc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部门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 w:rsidRPr="00462144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2192" w:type="dxa"/>
            <w:vAlign w:val="center"/>
          </w:tcPr>
          <w:p w:rsidR="00AC2FA9" w:rsidRPr="00355C21" w:rsidRDefault="00AC2FA9" w:rsidP="007566B5">
            <w:pPr>
              <w:spacing w:line="200" w:lineRule="atLeast"/>
              <w:jc w:val="center"/>
              <w:rPr>
                <w:rFonts w:ascii="宋体"/>
                <w:b/>
                <w:bCs/>
                <w:color w:val="000000"/>
                <w:sz w:val="28"/>
                <w:szCs w:val="28"/>
              </w:rPr>
            </w:pPr>
            <w:r w:rsidRPr="00355C21"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</w:rPr>
              <w:t>电话</w:t>
            </w:r>
          </w:p>
        </w:tc>
      </w:tr>
      <w:tr w:rsidR="00AC2FA9" w:rsidRPr="00462144" w:rsidTr="00DF63BA">
        <w:trPr>
          <w:trHeight w:val="299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太原市住房和城乡建设委员会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建管处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太原市金刚里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2" w:type="dxa"/>
            <w:vAlign w:val="center"/>
          </w:tcPr>
          <w:p w:rsidR="00AC2FA9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0351-</w:t>
            </w:r>
            <w:r>
              <w:rPr>
                <w:rFonts w:eastAsia="仿宋_GB2312"/>
                <w:color w:val="000000"/>
                <w:sz w:val="24"/>
                <w:szCs w:val="24"/>
              </w:rPr>
              <w:t>5625671</w:t>
            </w:r>
          </w:p>
          <w:p w:rsidR="00AC2FA9" w:rsidRPr="00462144" w:rsidRDefault="00AC2FA9" w:rsidP="00810EAE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0351-</w:t>
            </w:r>
            <w:r>
              <w:rPr>
                <w:rFonts w:eastAsia="仿宋_GB2312"/>
                <w:color w:val="000000"/>
                <w:sz w:val="24"/>
                <w:szCs w:val="24"/>
              </w:rPr>
              <w:t>3587090</w:t>
            </w:r>
          </w:p>
        </w:tc>
      </w:tr>
      <w:tr w:rsidR="00AC2FA9" w:rsidRPr="00462144" w:rsidTr="00DF63BA">
        <w:trPr>
          <w:trHeight w:val="302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2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大同市住房和城乡建设委员会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市场科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大同市新开北路迎泽街西口原唐都大酒店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0352-</w:t>
            </w:r>
            <w:r>
              <w:rPr>
                <w:rFonts w:eastAsia="仿宋_GB2312"/>
                <w:color w:val="000000"/>
                <w:sz w:val="24"/>
                <w:szCs w:val="24"/>
              </w:rPr>
              <w:t>7950250</w:t>
            </w:r>
          </w:p>
        </w:tc>
      </w:tr>
      <w:tr w:rsidR="00AC2FA9" w:rsidRPr="00462144" w:rsidTr="00DF63BA">
        <w:trPr>
          <w:trHeight w:val="426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朔州市住房保障和城乡建设管理局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行政审批办公室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朔州市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开发区政务大厅住建窗口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0349-</w:t>
            </w:r>
            <w:r>
              <w:rPr>
                <w:rFonts w:eastAsia="仿宋_GB2312"/>
                <w:color w:val="000000"/>
                <w:sz w:val="24"/>
                <w:szCs w:val="24"/>
              </w:rPr>
              <w:t>8852568</w:t>
            </w:r>
          </w:p>
        </w:tc>
      </w:tr>
      <w:tr w:rsidR="00AC2FA9" w:rsidRPr="00462144" w:rsidTr="00DF63BA">
        <w:trPr>
          <w:trHeight w:val="333"/>
          <w:jc w:val="center"/>
        </w:trPr>
        <w:tc>
          <w:tcPr>
            <w:tcW w:w="1116" w:type="dxa"/>
            <w:vMerge w:val="restart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4</w:t>
            </w:r>
          </w:p>
        </w:tc>
        <w:tc>
          <w:tcPr>
            <w:tcW w:w="4038" w:type="dxa"/>
            <w:vMerge w:val="restart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忻州市住房保障和城乡建设管理局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忻州市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公园东街政务服务中心六层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18636040892</w:t>
            </w:r>
          </w:p>
        </w:tc>
      </w:tr>
      <w:tr w:rsidR="00AC2FA9" w:rsidRPr="00462144" w:rsidTr="00DF63BA">
        <w:trPr>
          <w:trHeight w:val="293"/>
          <w:jc w:val="center"/>
        </w:trPr>
        <w:tc>
          <w:tcPr>
            <w:tcW w:w="1116" w:type="dxa"/>
            <w:vMerge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38" w:type="dxa"/>
            <w:vMerge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市政科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9A338C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忻州市长征西街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0350-2026302</w:t>
            </w:r>
          </w:p>
        </w:tc>
      </w:tr>
      <w:tr w:rsidR="00AC2FA9" w:rsidRPr="00462144" w:rsidTr="00DF63BA">
        <w:trPr>
          <w:trHeight w:val="422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吕梁市住房保障和城乡建设管理局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政务大厅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吕梁市龙凤南大街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0358-8210642</w:t>
            </w:r>
          </w:p>
        </w:tc>
      </w:tr>
      <w:tr w:rsidR="00AC2FA9" w:rsidRPr="00462144" w:rsidTr="00DF63BA">
        <w:trPr>
          <w:trHeight w:val="427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6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晋中市住房保障和城乡建设管理局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晋中市榆次区迎宾路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194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0354-3201225</w:t>
            </w:r>
          </w:p>
        </w:tc>
      </w:tr>
      <w:tr w:rsidR="00AC2FA9" w:rsidRPr="00462144" w:rsidTr="00DF63BA">
        <w:trPr>
          <w:trHeight w:val="343"/>
          <w:jc w:val="center"/>
        </w:trPr>
        <w:tc>
          <w:tcPr>
            <w:tcW w:w="1116" w:type="dxa"/>
            <w:vMerge w:val="restart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7</w:t>
            </w:r>
          </w:p>
        </w:tc>
        <w:tc>
          <w:tcPr>
            <w:tcW w:w="4038" w:type="dxa"/>
            <w:vMerge w:val="restart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阳泉市住房保障和城乡建设管理局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5013" w:type="dxa"/>
            <w:vMerge w:val="restart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阳泉市桃南东路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110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0353-666802</w:t>
            </w:r>
            <w:r>
              <w:rPr>
                <w:rFonts w:eastAsia="仿宋_GB2312"/>
                <w:color w:val="000000"/>
                <w:sz w:val="24"/>
                <w:szCs w:val="24"/>
              </w:rPr>
              <w:t>5</w:t>
            </w:r>
          </w:p>
        </w:tc>
      </w:tr>
      <w:tr w:rsidR="00AC2FA9" w:rsidRPr="00462144" w:rsidTr="00DF63BA">
        <w:trPr>
          <w:trHeight w:val="318"/>
          <w:jc w:val="center"/>
        </w:trPr>
        <w:tc>
          <w:tcPr>
            <w:tcW w:w="1116" w:type="dxa"/>
            <w:vMerge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38" w:type="dxa"/>
            <w:vMerge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市政科</w:t>
            </w:r>
          </w:p>
        </w:tc>
        <w:tc>
          <w:tcPr>
            <w:tcW w:w="5013" w:type="dxa"/>
            <w:vMerge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0353-6668030</w:t>
            </w:r>
          </w:p>
        </w:tc>
      </w:tr>
      <w:tr w:rsidR="00AC2FA9" w:rsidRPr="00462144" w:rsidTr="00DF63BA">
        <w:trPr>
          <w:trHeight w:val="420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长治市住房保障和城乡建设管理局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长治市英雄中路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81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0355-2026472</w:t>
            </w:r>
          </w:p>
        </w:tc>
      </w:tr>
      <w:tr w:rsidR="00AC2FA9" w:rsidRPr="00462144" w:rsidTr="00DF63BA">
        <w:trPr>
          <w:trHeight w:val="433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9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晋城市住房保障和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建管科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晋城市泽州路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442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0356-2229241</w:t>
            </w:r>
          </w:p>
        </w:tc>
      </w:tr>
      <w:tr w:rsidR="00AC2FA9" w:rsidRPr="00462144" w:rsidTr="00DF63BA">
        <w:trPr>
          <w:trHeight w:val="340"/>
          <w:jc w:val="center"/>
        </w:trPr>
        <w:tc>
          <w:tcPr>
            <w:tcW w:w="1116" w:type="dxa"/>
            <w:vMerge w:val="restart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038" w:type="dxa"/>
            <w:vMerge w:val="restart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临汾市住房保障和城乡建设管理局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建筑业科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DF63BA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临汾市鼓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楼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北大街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94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号吉宇商务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北楼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eastAsia="仿宋_GB2312"/>
                <w:color w:val="000000"/>
                <w:sz w:val="24"/>
                <w:szCs w:val="24"/>
              </w:rPr>
              <w:t>5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层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0357-</w:t>
            </w:r>
            <w:r>
              <w:rPr>
                <w:rFonts w:eastAsia="仿宋_GB2312"/>
                <w:color w:val="000000"/>
                <w:sz w:val="24"/>
                <w:szCs w:val="24"/>
              </w:rPr>
              <w:t>2066912</w:t>
            </w:r>
          </w:p>
        </w:tc>
      </w:tr>
      <w:tr w:rsidR="00AC2FA9" w:rsidRPr="00462144" w:rsidTr="00DF63BA">
        <w:trPr>
          <w:trHeight w:val="294"/>
          <w:jc w:val="center"/>
        </w:trPr>
        <w:tc>
          <w:tcPr>
            <w:tcW w:w="1116" w:type="dxa"/>
            <w:vMerge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4038" w:type="dxa"/>
            <w:vMerge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城建科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DF63BA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临汾市鼓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楼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北大街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94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号吉宇商务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北楼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1</w:t>
            </w:r>
            <w:r>
              <w:rPr>
                <w:rFonts w:eastAsia="仿宋_GB2312"/>
                <w:color w:val="000000"/>
                <w:sz w:val="24"/>
                <w:szCs w:val="24"/>
              </w:rPr>
              <w:t>8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层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/>
                <w:color w:val="000000"/>
                <w:sz w:val="24"/>
                <w:szCs w:val="24"/>
              </w:rPr>
              <w:t>0357-2026302</w:t>
            </w:r>
          </w:p>
        </w:tc>
      </w:tr>
      <w:tr w:rsidR="00AC2FA9" w:rsidRPr="00462144" w:rsidTr="00DF63BA">
        <w:trPr>
          <w:trHeight w:val="308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运城市住房保障和城乡建设管理局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市场科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运城市红旗东街</w:t>
            </w:r>
            <w:r w:rsidRPr="00462144">
              <w:rPr>
                <w:rFonts w:eastAsia="仿宋_GB2312"/>
                <w:color w:val="000000"/>
                <w:sz w:val="24"/>
                <w:szCs w:val="24"/>
              </w:rPr>
              <w:t>251</w:t>
            </w: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号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0359-2222905</w:t>
            </w:r>
          </w:p>
        </w:tc>
      </w:tr>
      <w:tr w:rsidR="00AC2FA9" w:rsidRPr="00462144" w:rsidTr="00DF63BA">
        <w:trPr>
          <w:trHeight w:val="413"/>
          <w:jc w:val="center"/>
        </w:trPr>
        <w:tc>
          <w:tcPr>
            <w:tcW w:w="1116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038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山西省住房和城乡建设厅</w:t>
            </w:r>
          </w:p>
        </w:tc>
        <w:tc>
          <w:tcPr>
            <w:tcW w:w="1978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行政审批处</w:t>
            </w:r>
          </w:p>
        </w:tc>
        <w:tc>
          <w:tcPr>
            <w:tcW w:w="5013" w:type="dxa"/>
            <w:vAlign w:val="center"/>
          </w:tcPr>
          <w:p w:rsidR="00AC2FA9" w:rsidRPr="00462144" w:rsidRDefault="00AC2FA9" w:rsidP="007566B5">
            <w:pPr>
              <w:spacing w:line="200" w:lineRule="atLeast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 w:cs="仿宋_GB2312" w:hint="eastAsia"/>
                <w:color w:val="000000"/>
                <w:sz w:val="24"/>
                <w:szCs w:val="24"/>
              </w:rPr>
              <w:t>太原市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坞城南路</w:t>
            </w:r>
            <w:r>
              <w:rPr>
                <w:rFonts w:eastAsia="仿宋_GB2312" w:cs="仿宋_GB2312"/>
                <w:color w:val="000000"/>
                <w:sz w:val="24"/>
                <w:szCs w:val="24"/>
              </w:rPr>
              <w:t>50#</w:t>
            </w:r>
            <w:r>
              <w:rPr>
                <w:rFonts w:eastAsia="仿宋_GB2312" w:cs="仿宋_GB2312" w:hint="eastAsia"/>
                <w:color w:val="000000"/>
                <w:sz w:val="24"/>
                <w:szCs w:val="24"/>
              </w:rPr>
              <w:t>省政务服务中心</w:t>
            </w:r>
          </w:p>
        </w:tc>
        <w:tc>
          <w:tcPr>
            <w:tcW w:w="2192" w:type="dxa"/>
            <w:vAlign w:val="center"/>
          </w:tcPr>
          <w:p w:rsidR="00AC2FA9" w:rsidRPr="00462144" w:rsidRDefault="00AC2FA9" w:rsidP="007566B5">
            <w:pPr>
              <w:spacing w:line="200" w:lineRule="atLeast"/>
              <w:jc w:val="center"/>
              <w:rPr>
                <w:rFonts w:eastAsia="仿宋_GB2312"/>
                <w:color w:val="000000"/>
                <w:sz w:val="24"/>
                <w:szCs w:val="24"/>
              </w:rPr>
            </w:pPr>
            <w:r w:rsidRPr="00462144">
              <w:rPr>
                <w:rFonts w:eastAsia="仿宋_GB2312"/>
                <w:color w:val="000000"/>
                <w:sz w:val="24"/>
                <w:szCs w:val="24"/>
              </w:rPr>
              <w:t>0351-</w:t>
            </w:r>
            <w:r>
              <w:rPr>
                <w:rFonts w:eastAsia="仿宋_GB2312"/>
                <w:color w:val="000000"/>
                <w:sz w:val="24"/>
                <w:szCs w:val="24"/>
              </w:rPr>
              <w:t>7731392</w:t>
            </w:r>
          </w:p>
        </w:tc>
      </w:tr>
    </w:tbl>
    <w:p w:rsidR="00AC2FA9" w:rsidRPr="00231AC6" w:rsidRDefault="00AC2FA9" w:rsidP="006970AD">
      <w:pPr>
        <w:widowControl/>
        <w:jc w:val="left"/>
      </w:pPr>
    </w:p>
    <w:sectPr w:rsidR="00AC2FA9" w:rsidRPr="00231AC6" w:rsidSect="005A1966">
      <w:footerReference w:type="default" r:id="rId7"/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2FA9" w:rsidRDefault="00AC2FA9" w:rsidP="0081350D">
      <w:r>
        <w:separator/>
      </w:r>
    </w:p>
  </w:endnote>
  <w:endnote w:type="continuationSeparator" w:id="0">
    <w:p w:rsidR="00AC2FA9" w:rsidRDefault="00AC2FA9" w:rsidP="008135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2FA9" w:rsidRDefault="00AC2FA9" w:rsidP="00712396">
    <w:pPr>
      <w:pStyle w:val="Footer"/>
      <w:framePr w:wrap="auto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AC2FA9" w:rsidRDefault="00AC2FA9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2FA9" w:rsidRDefault="00AC2FA9" w:rsidP="0081350D">
      <w:r>
        <w:separator/>
      </w:r>
    </w:p>
  </w:footnote>
  <w:footnote w:type="continuationSeparator" w:id="0">
    <w:p w:rsidR="00AC2FA9" w:rsidRDefault="00AC2FA9" w:rsidP="008135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6110"/>
    <w:multiLevelType w:val="hybridMultilevel"/>
    <w:tmpl w:val="F5681CA0"/>
    <w:lvl w:ilvl="0" w:tplc="AE0C7C8E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1">
    <w:nsid w:val="1DDD4EE5"/>
    <w:multiLevelType w:val="hybridMultilevel"/>
    <w:tmpl w:val="F5681CA0"/>
    <w:lvl w:ilvl="0" w:tplc="AE0C7C8E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2">
    <w:nsid w:val="2A3435E2"/>
    <w:multiLevelType w:val="multilevel"/>
    <w:tmpl w:val="F5681CA0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3">
    <w:nsid w:val="2D1068B7"/>
    <w:multiLevelType w:val="multilevel"/>
    <w:tmpl w:val="F5681CA0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4">
    <w:nsid w:val="44635D28"/>
    <w:multiLevelType w:val="multilevel"/>
    <w:tmpl w:val="F5681CA0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5">
    <w:nsid w:val="4E5E2484"/>
    <w:multiLevelType w:val="multilevel"/>
    <w:tmpl w:val="3F78566C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6">
    <w:nsid w:val="72CD6889"/>
    <w:multiLevelType w:val="hybridMultilevel"/>
    <w:tmpl w:val="3F78566C"/>
    <w:lvl w:ilvl="0" w:tplc="AE0C7C8E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abstractNum w:abstractNumId="7">
    <w:nsid w:val="7B717624"/>
    <w:multiLevelType w:val="multilevel"/>
    <w:tmpl w:val="F5681CA0"/>
    <w:lvl w:ilvl="0">
      <w:start w:val="1"/>
      <w:numFmt w:val="japaneseCounting"/>
      <w:lvlText w:val="%1、"/>
      <w:lvlJc w:val="left"/>
      <w:pPr>
        <w:ind w:left="136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5" w:hanging="420"/>
      </w:pPr>
      <w:rPr>
        <w:rFonts w:cs="Times New Roman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7"/>
  </w:num>
  <w:num w:numId="6">
    <w:abstractNumId w:val="2"/>
  </w:num>
  <w:num w:numId="7">
    <w:abstractNumId w:val="4"/>
  </w:num>
  <w:num w:numId="8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301E5"/>
    <w:rsid w:val="00024E22"/>
    <w:rsid w:val="00033A57"/>
    <w:rsid w:val="000524D5"/>
    <w:rsid w:val="000620FE"/>
    <w:rsid w:val="00071E81"/>
    <w:rsid w:val="000846A6"/>
    <w:rsid w:val="000C6966"/>
    <w:rsid w:val="000D3588"/>
    <w:rsid w:val="000D4BC7"/>
    <w:rsid w:val="000F2C4B"/>
    <w:rsid w:val="001041A3"/>
    <w:rsid w:val="001408DC"/>
    <w:rsid w:val="001523B2"/>
    <w:rsid w:val="0016368E"/>
    <w:rsid w:val="001840E3"/>
    <w:rsid w:val="001A2342"/>
    <w:rsid w:val="001F0E5A"/>
    <w:rsid w:val="002077D2"/>
    <w:rsid w:val="00231AC6"/>
    <w:rsid w:val="002445C5"/>
    <w:rsid w:val="0025088B"/>
    <w:rsid w:val="002837EB"/>
    <w:rsid w:val="002B0769"/>
    <w:rsid w:val="002D5F39"/>
    <w:rsid w:val="002D65A3"/>
    <w:rsid w:val="00326262"/>
    <w:rsid w:val="003506AE"/>
    <w:rsid w:val="00355C21"/>
    <w:rsid w:val="00383376"/>
    <w:rsid w:val="003903ED"/>
    <w:rsid w:val="00393596"/>
    <w:rsid w:val="00397D05"/>
    <w:rsid w:val="003C5FCD"/>
    <w:rsid w:val="003D3F1C"/>
    <w:rsid w:val="003E0408"/>
    <w:rsid w:val="00401E76"/>
    <w:rsid w:val="0042226F"/>
    <w:rsid w:val="0043529C"/>
    <w:rsid w:val="00451B94"/>
    <w:rsid w:val="004568AC"/>
    <w:rsid w:val="00462144"/>
    <w:rsid w:val="004B0D74"/>
    <w:rsid w:val="004B59ED"/>
    <w:rsid w:val="004D5303"/>
    <w:rsid w:val="00502AFD"/>
    <w:rsid w:val="005543A3"/>
    <w:rsid w:val="00556ECF"/>
    <w:rsid w:val="0059295E"/>
    <w:rsid w:val="00597AF8"/>
    <w:rsid w:val="005A1966"/>
    <w:rsid w:val="005B0E6A"/>
    <w:rsid w:val="005B26C4"/>
    <w:rsid w:val="0060042B"/>
    <w:rsid w:val="00616229"/>
    <w:rsid w:val="0062762F"/>
    <w:rsid w:val="0063084C"/>
    <w:rsid w:val="006338B0"/>
    <w:rsid w:val="006439B2"/>
    <w:rsid w:val="00652D12"/>
    <w:rsid w:val="00655446"/>
    <w:rsid w:val="0066049D"/>
    <w:rsid w:val="0068131F"/>
    <w:rsid w:val="006970AD"/>
    <w:rsid w:val="006E133F"/>
    <w:rsid w:val="00712396"/>
    <w:rsid w:val="00721E22"/>
    <w:rsid w:val="00722C8A"/>
    <w:rsid w:val="0073025A"/>
    <w:rsid w:val="00745BF6"/>
    <w:rsid w:val="007566B5"/>
    <w:rsid w:val="0076252B"/>
    <w:rsid w:val="0077206E"/>
    <w:rsid w:val="007841FC"/>
    <w:rsid w:val="007C02FA"/>
    <w:rsid w:val="007C4C66"/>
    <w:rsid w:val="007D2AD2"/>
    <w:rsid w:val="007D408B"/>
    <w:rsid w:val="008033E3"/>
    <w:rsid w:val="00810EAE"/>
    <w:rsid w:val="00811F8A"/>
    <w:rsid w:val="0081350D"/>
    <w:rsid w:val="00863196"/>
    <w:rsid w:val="00881F7A"/>
    <w:rsid w:val="00892038"/>
    <w:rsid w:val="00892365"/>
    <w:rsid w:val="008A2362"/>
    <w:rsid w:val="008D3CDB"/>
    <w:rsid w:val="008D57F6"/>
    <w:rsid w:val="009006B6"/>
    <w:rsid w:val="00910FEA"/>
    <w:rsid w:val="00930B0C"/>
    <w:rsid w:val="00933744"/>
    <w:rsid w:val="00934179"/>
    <w:rsid w:val="0095249B"/>
    <w:rsid w:val="0097731A"/>
    <w:rsid w:val="00992932"/>
    <w:rsid w:val="009A338C"/>
    <w:rsid w:val="009A72E8"/>
    <w:rsid w:val="009C729F"/>
    <w:rsid w:val="009D0BD8"/>
    <w:rsid w:val="009E40E5"/>
    <w:rsid w:val="009F2190"/>
    <w:rsid w:val="009F491E"/>
    <w:rsid w:val="00A34DCD"/>
    <w:rsid w:val="00AA1675"/>
    <w:rsid w:val="00AB13B5"/>
    <w:rsid w:val="00AC2FA9"/>
    <w:rsid w:val="00AE27C5"/>
    <w:rsid w:val="00AF6116"/>
    <w:rsid w:val="00B0489F"/>
    <w:rsid w:val="00B125C6"/>
    <w:rsid w:val="00B25FF5"/>
    <w:rsid w:val="00B37571"/>
    <w:rsid w:val="00B52609"/>
    <w:rsid w:val="00B62F1A"/>
    <w:rsid w:val="00B66B1A"/>
    <w:rsid w:val="00B91F04"/>
    <w:rsid w:val="00BA2085"/>
    <w:rsid w:val="00BE426B"/>
    <w:rsid w:val="00BF6A34"/>
    <w:rsid w:val="00C0299E"/>
    <w:rsid w:val="00C22DCC"/>
    <w:rsid w:val="00C301E5"/>
    <w:rsid w:val="00C85DCA"/>
    <w:rsid w:val="00CB56E0"/>
    <w:rsid w:val="00CB6C7B"/>
    <w:rsid w:val="00D01CED"/>
    <w:rsid w:val="00D05265"/>
    <w:rsid w:val="00D14497"/>
    <w:rsid w:val="00D232BF"/>
    <w:rsid w:val="00D56AE6"/>
    <w:rsid w:val="00D7197C"/>
    <w:rsid w:val="00D76856"/>
    <w:rsid w:val="00DB2264"/>
    <w:rsid w:val="00DC2008"/>
    <w:rsid w:val="00DF05A1"/>
    <w:rsid w:val="00DF63BA"/>
    <w:rsid w:val="00E002DF"/>
    <w:rsid w:val="00E217DE"/>
    <w:rsid w:val="00E30C02"/>
    <w:rsid w:val="00E33C68"/>
    <w:rsid w:val="00E42A3D"/>
    <w:rsid w:val="00E47349"/>
    <w:rsid w:val="00E55CB2"/>
    <w:rsid w:val="00E62CC4"/>
    <w:rsid w:val="00E821A4"/>
    <w:rsid w:val="00E8292A"/>
    <w:rsid w:val="00E9224C"/>
    <w:rsid w:val="00EA43E5"/>
    <w:rsid w:val="00EC4C95"/>
    <w:rsid w:val="00ED1B6A"/>
    <w:rsid w:val="00ED54AC"/>
    <w:rsid w:val="00EE492A"/>
    <w:rsid w:val="00EF0D90"/>
    <w:rsid w:val="00F03822"/>
    <w:rsid w:val="00F2604A"/>
    <w:rsid w:val="00F611C4"/>
    <w:rsid w:val="00F618F7"/>
    <w:rsid w:val="00F839C4"/>
    <w:rsid w:val="00FB1D5B"/>
    <w:rsid w:val="00FB7BE6"/>
    <w:rsid w:val="00FE530A"/>
    <w:rsid w:val="00FF48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01E5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C301E5"/>
    <w:pPr>
      <w:ind w:firstLineChars="200" w:firstLine="420"/>
    </w:pPr>
    <w:rPr>
      <w:rFonts w:ascii="Calibri" w:hAnsi="Calibri" w:cs="Calibri"/>
    </w:rPr>
  </w:style>
  <w:style w:type="paragraph" w:styleId="Header">
    <w:name w:val="header"/>
    <w:basedOn w:val="Normal"/>
    <w:link w:val="HeaderChar"/>
    <w:uiPriority w:val="99"/>
    <w:rsid w:val="008135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81350D"/>
    <w:rPr>
      <w:rFonts w:ascii="Times New Roman" w:eastAsia="宋体" w:hAnsi="Times New Roman"/>
      <w:sz w:val="18"/>
    </w:rPr>
  </w:style>
  <w:style w:type="paragraph" w:styleId="Footer">
    <w:name w:val="footer"/>
    <w:basedOn w:val="Normal"/>
    <w:link w:val="FooterChar"/>
    <w:uiPriority w:val="99"/>
    <w:rsid w:val="0081350D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81350D"/>
    <w:rPr>
      <w:rFonts w:ascii="Times New Roman" w:eastAsia="宋体" w:hAnsi="Times New Roman"/>
      <w:sz w:val="18"/>
    </w:rPr>
  </w:style>
  <w:style w:type="character" w:styleId="PageNumber">
    <w:name w:val="page number"/>
    <w:basedOn w:val="DefaultParagraphFont"/>
    <w:uiPriority w:val="99"/>
    <w:rsid w:val="0062762F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222</TotalTime>
  <Pages>1</Pages>
  <Words>112</Words>
  <Characters>644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山西省住房和城乡建设厅</dc:title>
  <dc:subject/>
  <dc:creator>wh</dc:creator>
  <cp:keywords/>
  <dc:description/>
  <cp:lastModifiedBy>ST</cp:lastModifiedBy>
  <cp:revision>12</cp:revision>
  <cp:lastPrinted>2016-07-22T06:23:00Z</cp:lastPrinted>
  <dcterms:created xsi:type="dcterms:W3CDTF">2015-04-24T03:47:00Z</dcterms:created>
  <dcterms:modified xsi:type="dcterms:W3CDTF">2016-07-25T01:44:00Z</dcterms:modified>
</cp:coreProperties>
</file>